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BD9" w:rsidRDefault="00E81BD9" w:rsidP="00722A7F"/>
    <w:p w:rsidR="00E60859" w:rsidRDefault="00E60859" w:rsidP="00722A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3816"/>
        <w:gridCol w:w="792"/>
        <w:gridCol w:w="792"/>
        <w:gridCol w:w="792"/>
        <w:gridCol w:w="792"/>
        <w:gridCol w:w="792"/>
        <w:gridCol w:w="792"/>
      </w:tblGrid>
      <w:tr w:rsidR="00E60859" w:rsidRPr="00E60859" w:rsidTr="00E60859">
        <w:trPr>
          <w:trHeight w:val="872"/>
        </w:trPr>
        <w:tc>
          <w:tcPr>
            <w:tcW w:w="9576" w:type="dxa"/>
            <w:gridSpan w:val="8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Cs w:val="24"/>
              </w:rPr>
            </w:pPr>
            <w:r w:rsidRPr="00E60859">
              <w:rPr>
                <w:b/>
                <w:bCs/>
                <w:szCs w:val="24"/>
              </w:rPr>
              <w:t xml:space="preserve">Municipal Court Specific </w:t>
            </w:r>
            <w:r w:rsidR="00A33AF8">
              <w:rPr>
                <w:b/>
                <w:bCs/>
                <w:szCs w:val="24"/>
              </w:rPr>
              <w:t xml:space="preserve">Alcohol </w:t>
            </w:r>
            <w:r w:rsidRPr="00E60859">
              <w:rPr>
                <w:b/>
                <w:bCs/>
                <w:szCs w:val="24"/>
              </w:rPr>
              <w:t xml:space="preserve">Charges Filed </w:t>
            </w:r>
            <w:r w:rsidR="00A33AF8">
              <w:rPr>
                <w:b/>
                <w:bCs/>
                <w:szCs w:val="24"/>
              </w:rPr>
              <w:t>in 2012 and 2013</w:t>
            </w:r>
          </w:p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b/>
                <w:bCs/>
                <w:szCs w:val="24"/>
              </w:rPr>
              <w:t>As of January 22, 2014</w:t>
            </w:r>
          </w:p>
        </w:tc>
      </w:tr>
      <w:tr w:rsidR="00E60859" w:rsidRPr="00E60859" w:rsidTr="00E60859">
        <w:trPr>
          <w:trHeight w:val="264"/>
        </w:trPr>
        <w:tc>
          <w:tcPr>
            <w:tcW w:w="4824" w:type="dxa"/>
            <w:gridSpan w:val="2"/>
            <w:vMerge w:val="restart"/>
            <w:noWrap/>
            <w:hideMark/>
          </w:tcPr>
          <w:p w:rsidR="00E60859" w:rsidRPr="00E60859" w:rsidRDefault="00E60859">
            <w:pPr>
              <w:rPr>
                <w:sz w:val="20"/>
              </w:rPr>
            </w:pPr>
          </w:p>
        </w:tc>
        <w:tc>
          <w:tcPr>
            <w:tcW w:w="1584" w:type="dxa"/>
            <w:gridSpan w:val="2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Bookings</w:t>
            </w:r>
          </w:p>
        </w:tc>
        <w:tc>
          <w:tcPr>
            <w:tcW w:w="1584" w:type="dxa"/>
            <w:gridSpan w:val="2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Summons</w:t>
            </w:r>
          </w:p>
        </w:tc>
        <w:tc>
          <w:tcPr>
            <w:tcW w:w="1584" w:type="dxa"/>
            <w:gridSpan w:val="2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Total</w:t>
            </w:r>
          </w:p>
        </w:tc>
      </w:tr>
      <w:tr w:rsidR="00E60859" w:rsidRPr="00E60859" w:rsidTr="00E60859">
        <w:trPr>
          <w:trHeight w:val="264"/>
        </w:trPr>
        <w:tc>
          <w:tcPr>
            <w:tcW w:w="4824" w:type="dxa"/>
            <w:gridSpan w:val="2"/>
            <w:vMerge/>
            <w:noWrap/>
            <w:hideMark/>
          </w:tcPr>
          <w:p w:rsidR="00E60859" w:rsidRPr="00E60859" w:rsidRDefault="00E60859">
            <w:pPr>
              <w:rPr>
                <w:sz w:val="20"/>
              </w:rPr>
            </w:pP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2012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2013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2012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2013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2012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2013</w:t>
            </w:r>
          </w:p>
        </w:tc>
      </w:tr>
      <w:tr w:rsidR="00E60859" w:rsidRPr="00E60859" w:rsidTr="00E60859">
        <w:trPr>
          <w:trHeight w:val="528"/>
        </w:trPr>
        <w:tc>
          <w:tcPr>
            <w:tcW w:w="1008" w:type="dxa"/>
            <w:noWrap/>
            <w:vAlign w:val="center"/>
            <w:hideMark/>
          </w:tcPr>
          <w:p w:rsidR="00E60859" w:rsidRPr="00E60859" w:rsidRDefault="00E60859" w:rsidP="00E60859">
            <w:pPr>
              <w:rPr>
                <w:sz w:val="20"/>
              </w:rPr>
            </w:pPr>
            <w:r w:rsidRPr="00E60859">
              <w:rPr>
                <w:sz w:val="20"/>
              </w:rPr>
              <w:t>14.93.12</w:t>
            </w:r>
          </w:p>
        </w:tc>
        <w:tc>
          <w:tcPr>
            <w:tcW w:w="3816" w:type="dxa"/>
            <w:noWrap/>
            <w:vAlign w:val="center"/>
            <w:hideMark/>
          </w:tcPr>
          <w:p w:rsidR="00E60859" w:rsidRPr="00E60859" w:rsidRDefault="00E60859" w:rsidP="00E60859">
            <w:pPr>
              <w:rPr>
                <w:sz w:val="20"/>
              </w:rPr>
            </w:pPr>
            <w:r w:rsidRPr="00E60859">
              <w:rPr>
                <w:sz w:val="20"/>
              </w:rPr>
              <w:t>Purchase &amp; Public Possession Alcohol Beverage &lt; 21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2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118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8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119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10</w:t>
            </w:r>
          </w:p>
        </w:tc>
      </w:tr>
      <w:tr w:rsidR="00E60859" w:rsidRPr="00E60859" w:rsidTr="00E60859">
        <w:trPr>
          <w:trHeight w:val="528"/>
        </w:trPr>
        <w:tc>
          <w:tcPr>
            <w:tcW w:w="1008" w:type="dxa"/>
            <w:noWrap/>
            <w:vAlign w:val="center"/>
            <w:hideMark/>
          </w:tcPr>
          <w:p w:rsidR="00E60859" w:rsidRPr="00E60859" w:rsidRDefault="00E60859" w:rsidP="00E60859">
            <w:pPr>
              <w:rPr>
                <w:sz w:val="20"/>
              </w:rPr>
            </w:pPr>
            <w:r w:rsidRPr="00E60859">
              <w:rPr>
                <w:sz w:val="20"/>
              </w:rPr>
              <w:t>54-405</w:t>
            </w:r>
          </w:p>
        </w:tc>
        <w:tc>
          <w:tcPr>
            <w:tcW w:w="3816" w:type="dxa"/>
            <w:noWrap/>
            <w:vAlign w:val="center"/>
            <w:hideMark/>
          </w:tcPr>
          <w:p w:rsidR="00E60859" w:rsidRPr="00E60859" w:rsidRDefault="00E60859" w:rsidP="00E60859">
            <w:pPr>
              <w:rPr>
                <w:sz w:val="20"/>
              </w:rPr>
            </w:pPr>
            <w:r w:rsidRPr="00E60859">
              <w:rPr>
                <w:sz w:val="20"/>
              </w:rPr>
              <w:t>Public Drunkenness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1,701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1,099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319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255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2,020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1,354</w:t>
            </w:r>
          </w:p>
        </w:tc>
      </w:tr>
      <w:tr w:rsidR="00E60859" w:rsidRPr="00E60859" w:rsidTr="00E60859">
        <w:trPr>
          <w:trHeight w:val="528"/>
        </w:trPr>
        <w:tc>
          <w:tcPr>
            <w:tcW w:w="1008" w:type="dxa"/>
            <w:noWrap/>
            <w:vAlign w:val="center"/>
            <w:hideMark/>
          </w:tcPr>
          <w:p w:rsidR="00E60859" w:rsidRPr="00E60859" w:rsidRDefault="00E60859" w:rsidP="00E60859">
            <w:pPr>
              <w:rPr>
                <w:sz w:val="20"/>
              </w:rPr>
            </w:pPr>
            <w:r w:rsidRPr="00E60859">
              <w:rPr>
                <w:sz w:val="20"/>
              </w:rPr>
              <w:t>54-418</w:t>
            </w:r>
          </w:p>
        </w:tc>
        <w:tc>
          <w:tcPr>
            <w:tcW w:w="3816" w:type="dxa"/>
            <w:noWrap/>
            <w:vAlign w:val="center"/>
            <w:hideMark/>
          </w:tcPr>
          <w:p w:rsidR="00E60859" w:rsidRPr="00E60859" w:rsidRDefault="00E60859" w:rsidP="00E60859">
            <w:pPr>
              <w:rPr>
                <w:sz w:val="20"/>
              </w:rPr>
            </w:pPr>
            <w:r w:rsidRPr="00E60859">
              <w:rPr>
                <w:sz w:val="20"/>
              </w:rPr>
              <w:t>Purchase &amp; Possession Alcohol Under 21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73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30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1,007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1,569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1,080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1,599</w:t>
            </w:r>
          </w:p>
        </w:tc>
      </w:tr>
      <w:tr w:rsidR="00E60859" w:rsidRPr="00E60859" w:rsidTr="00E60859">
        <w:trPr>
          <w:trHeight w:val="528"/>
        </w:trPr>
        <w:tc>
          <w:tcPr>
            <w:tcW w:w="1008" w:type="dxa"/>
            <w:noWrap/>
            <w:vAlign w:val="center"/>
            <w:hideMark/>
          </w:tcPr>
          <w:p w:rsidR="00E60859" w:rsidRPr="00E60859" w:rsidRDefault="00E60859" w:rsidP="00E60859">
            <w:pPr>
              <w:rPr>
                <w:sz w:val="20"/>
              </w:rPr>
            </w:pPr>
            <w:r w:rsidRPr="00E60859">
              <w:rPr>
                <w:sz w:val="20"/>
              </w:rPr>
              <w:t> </w:t>
            </w:r>
          </w:p>
        </w:tc>
        <w:tc>
          <w:tcPr>
            <w:tcW w:w="3816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b/>
                <w:bCs/>
                <w:sz w:val="20"/>
              </w:rPr>
            </w:pPr>
            <w:r w:rsidRPr="00E60859">
              <w:rPr>
                <w:b/>
                <w:bCs/>
                <w:sz w:val="20"/>
              </w:rPr>
              <w:t>TOTAL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1,775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1,131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1,444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1,832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3,219</w:t>
            </w:r>
          </w:p>
        </w:tc>
        <w:tc>
          <w:tcPr>
            <w:tcW w:w="792" w:type="dxa"/>
            <w:noWrap/>
            <w:vAlign w:val="center"/>
            <w:hideMark/>
          </w:tcPr>
          <w:p w:rsidR="00E60859" w:rsidRPr="00E60859" w:rsidRDefault="00E60859" w:rsidP="00E60859">
            <w:pPr>
              <w:jc w:val="center"/>
              <w:rPr>
                <w:sz w:val="20"/>
              </w:rPr>
            </w:pPr>
            <w:r w:rsidRPr="00E60859">
              <w:rPr>
                <w:sz w:val="20"/>
              </w:rPr>
              <w:t>2,963</w:t>
            </w:r>
          </w:p>
        </w:tc>
      </w:tr>
    </w:tbl>
    <w:p w:rsidR="00E60859" w:rsidRDefault="00E60859" w:rsidP="00722A7F">
      <w:bookmarkStart w:id="0" w:name="_GoBack"/>
      <w:bookmarkEnd w:id="0"/>
    </w:p>
    <w:sectPr w:rsidR="00E60859">
      <w:foot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8E9" w:rsidRDefault="00B868E9" w:rsidP="00A33AF8">
      <w:r>
        <w:separator/>
      </w:r>
    </w:p>
  </w:endnote>
  <w:endnote w:type="continuationSeparator" w:id="0">
    <w:p w:rsidR="00B868E9" w:rsidRDefault="00B868E9" w:rsidP="00A33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AF8" w:rsidRDefault="00A33AF8">
    <w:pPr>
      <w:pStyle w:val="Footer"/>
    </w:pPr>
    <w:r w:rsidRPr="006856C3">
      <w:rPr>
        <w:sz w:val="18"/>
        <w:szCs w:val="18"/>
      </w:rPr>
      <w:fldChar w:fldCharType="begin"/>
    </w:r>
    <w:r w:rsidRPr="006856C3">
      <w:rPr>
        <w:sz w:val="18"/>
        <w:szCs w:val="18"/>
      </w:rPr>
      <w:instrText xml:space="preserve"> FILENAME   \* MERGEFORMAT </w:instrText>
    </w:r>
    <w:r w:rsidRPr="006856C3">
      <w:rPr>
        <w:sz w:val="18"/>
        <w:szCs w:val="18"/>
      </w:rPr>
      <w:fldChar w:fldCharType="separate"/>
    </w:r>
    <w:r>
      <w:rPr>
        <w:noProof/>
        <w:sz w:val="18"/>
        <w:szCs w:val="18"/>
      </w:rPr>
      <w:t>NO Muni Court 2012-13 Alcohol Viol Counts_20140122.docx</w:t>
    </w:r>
    <w:r w:rsidRPr="006856C3">
      <w:rPr>
        <w:sz w:val="18"/>
        <w:szCs w:val="18"/>
      </w:rPr>
      <w:fldChar w:fldCharType="end"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8E9" w:rsidRDefault="00B868E9" w:rsidP="00A33AF8">
      <w:r>
        <w:separator/>
      </w:r>
    </w:p>
  </w:footnote>
  <w:footnote w:type="continuationSeparator" w:id="0">
    <w:p w:rsidR="00B868E9" w:rsidRDefault="00B868E9" w:rsidP="00A33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21DE3"/>
    <w:multiLevelType w:val="hybridMultilevel"/>
    <w:tmpl w:val="9606F0A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62D970D1"/>
    <w:multiLevelType w:val="hybridMultilevel"/>
    <w:tmpl w:val="9E825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3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04"/>
    <w:rsid w:val="0005363D"/>
    <w:rsid w:val="000726C0"/>
    <w:rsid w:val="000C092D"/>
    <w:rsid w:val="00202AD8"/>
    <w:rsid w:val="002318EB"/>
    <w:rsid w:val="002517AA"/>
    <w:rsid w:val="002B140C"/>
    <w:rsid w:val="002C5D2D"/>
    <w:rsid w:val="003348D2"/>
    <w:rsid w:val="004A474C"/>
    <w:rsid w:val="005917EF"/>
    <w:rsid w:val="00650C16"/>
    <w:rsid w:val="00684CF0"/>
    <w:rsid w:val="00693BBB"/>
    <w:rsid w:val="00694BCF"/>
    <w:rsid w:val="006A65C8"/>
    <w:rsid w:val="006B22A9"/>
    <w:rsid w:val="00722A7F"/>
    <w:rsid w:val="007439F1"/>
    <w:rsid w:val="007619DF"/>
    <w:rsid w:val="008020DA"/>
    <w:rsid w:val="008302C3"/>
    <w:rsid w:val="008D578E"/>
    <w:rsid w:val="008F74AA"/>
    <w:rsid w:val="00985016"/>
    <w:rsid w:val="009D1DAB"/>
    <w:rsid w:val="00A02D06"/>
    <w:rsid w:val="00A33AF8"/>
    <w:rsid w:val="00AC3FD1"/>
    <w:rsid w:val="00AD6173"/>
    <w:rsid w:val="00B868E9"/>
    <w:rsid w:val="00C17E6A"/>
    <w:rsid w:val="00C42104"/>
    <w:rsid w:val="00C64A71"/>
    <w:rsid w:val="00CC58D0"/>
    <w:rsid w:val="00D142CE"/>
    <w:rsid w:val="00D146B2"/>
    <w:rsid w:val="00D66870"/>
    <w:rsid w:val="00E60859"/>
    <w:rsid w:val="00E77285"/>
    <w:rsid w:val="00E81BD9"/>
    <w:rsid w:val="00E82620"/>
    <w:rsid w:val="00E8405F"/>
    <w:rsid w:val="00F94B0C"/>
    <w:rsid w:val="00FE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uiPriority w:val="59"/>
    <w:rsid w:val="00C64A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1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B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01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01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3A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AF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33A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AF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uiPriority w:val="59"/>
    <w:rsid w:val="00C64A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1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B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01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01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3A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AF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33A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AF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vcRes\Templates\sha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share.dot</Template>
  <TotalTime>7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a blank document using the “share</vt:lpstr>
    </vt:vector>
  </TitlesOfParts>
  <Company>Microsoft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a blank document using the “share</dc:title>
  <dc:creator>Robert J Gallati</dc:creator>
  <cp:lastModifiedBy>Robert J Gallati</cp:lastModifiedBy>
  <cp:revision>3</cp:revision>
  <cp:lastPrinted>2011-10-11T16:30:00Z</cp:lastPrinted>
  <dcterms:created xsi:type="dcterms:W3CDTF">2014-05-19T06:34:00Z</dcterms:created>
  <dcterms:modified xsi:type="dcterms:W3CDTF">2014-05-19T06:36:00Z</dcterms:modified>
</cp:coreProperties>
</file>