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BD9" w:rsidRDefault="00E81BD9" w:rsidP="00250B26"/>
    <w:tbl>
      <w:tblPr>
        <w:tblStyle w:val="TableGrid"/>
        <w:tblW w:w="0" w:type="auto"/>
        <w:jc w:val="center"/>
        <w:tblInd w:w="-350" w:type="dxa"/>
        <w:tblLayout w:type="fixed"/>
        <w:tblLook w:val="04A0" w:firstRow="1" w:lastRow="0" w:firstColumn="1" w:lastColumn="0" w:noHBand="0" w:noVBand="1"/>
      </w:tblPr>
      <w:tblGrid>
        <w:gridCol w:w="1810"/>
        <w:gridCol w:w="4912"/>
        <w:gridCol w:w="1054"/>
        <w:gridCol w:w="1054"/>
      </w:tblGrid>
      <w:tr w:rsidR="00250B26" w:rsidRPr="00250B26" w:rsidTr="0030779D">
        <w:trPr>
          <w:trHeight w:val="521"/>
          <w:jc w:val="center"/>
        </w:trPr>
        <w:tc>
          <w:tcPr>
            <w:tcW w:w="8830" w:type="dxa"/>
            <w:gridSpan w:val="4"/>
            <w:noWrap/>
            <w:vAlign w:val="center"/>
            <w:hideMark/>
          </w:tcPr>
          <w:p w:rsidR="00250B26" w:rsidRPr="0030779D" w:rsidRDefault="00250B26" w:rsidP="0030779D">
            <w:pPr>
              <w:jc w:val="center"/>
              <w:rPr>
                <w:b/>
                <w:szCs w:val="24"/>
              </w:rPr>
            </w:pPr>
            <w:r w:rsidRPr="0030779D">
              <w:rPr>
                <w:b/>
                <w:szCs w:val="24"/>
              </w:rPr>
              <w:t>New Orleans Municipal Court Drug Violations Count 2012-2013 (</w:t>
            </w:r>
            <w:r w:rsidR="0030779D" w:rsidRPr="0030779D">
              <w:rPr>
                <w:b/>
                <w:szCs w:val="24"/>
              </w:rPr>
              <w:t>January 30, 2014</w:t>
            </w:r>
            <w:r w:rsidRPr="0030779D">
              <w:rPr>
                <w:b/>
                <w:szCs w:val="24"/>
              </w:rPr>
              <w:t>)</w:t>
            </w:r>
          </w:p>
        </w:tc>
      </w:tr>
      <w:tr w:rsidR="00250B26" w:rsidRPr="00250B26" w:rsidTr="0030779D">
        <w:trPr>
          <w:trHeight w:val="792"/>
          <w:jc w:val="center"/>
        </w:trPr>
        <w:tc>
          <w:tcPr>
            <w:tcW w:w="1810" w:type="dxa"/>
            <w:vAlign w:val="center"/>
            <w:hideMark/>
          </w:tcPr>
          <w:p w:rsidR="00250B26" w:rsidRPr="00250B26" w:rsidRDefault="00250B26" w:rsidP="00250B26">
            <w:pPr>
              <w:jc w:val="center"/>
              <w:rPr>
                <w:bCs/>
                <w:sz w:val="20"/>
              </w:rPr>
            </w:pPr>
            <w:r w:rsidRPr="00250B26">
              <w:rPr>
                <w:bCs/>
                <w:sz w:val="20"/>
              </w:rPr>
              <w:t>Violation Code</w:t>
            </w:r>
          </w:p>
        </w:tc>
        <w:tc>
          <w:tcPr>
            <w:tcW w:w="4912" w:type="dxa"/>
            <w:vAlign w:val="center"/>
            <w:hideMark/>
          </w:tcPr>
          <w:p w:rsidR="00250B26" w:rsidRPr="00250B26" w:rsidRDefault="00250B26" w:rsidP="00250B26">
            <w:pPr>
              <w:jc w:val="center"/>
              <w:rPr>
                <w:bCs/>
                <w:sz w:val="20"/>
              </w:rPr>
            </w:pPr>
            <w:r w:rsidRPr="00250B26">
              <w:rPr>
                <w:bCs/>
                <w:sz w:val="20"/>
              </w:rPr>
              <w:t>Short Description</w:t>
            </w:r>
          </w:p>
        </w:tc>
        <w:tc>
          <w:tcPr>
            <w:tcW w:w="1054" w:type="dxa"/>
            <w:vAlign w:val="center"/>
            <w:hideMark/>
          </w:tcPr>
          <w:p w:rsidR="00250B26" w:rsidRPr="0030779D" w:rsidRDefault="00250B26" w:rsidP="00250B26">
            <w:pPr>
              <w:jc w:val="center"/>
              <w:rPr>
                <w:b/>
                <w:bCs/>
                <w:sz w:val="20"/>
              </w:rPr>
            </w:pPr>
            <w:r w:rsidRPr="0030779D">
              <w:rPr>
                <w:b/>
                <w:bCs/>
                <w:sz w:val="20"/>
              </w:rPr>
              <w:t>2012 Counts</w:t>
            </w:r>
          </w:p>
        </w:tc>
        <w:tc>
          <w:tcPr>
            <w:tcW w:w="1054" w:type="dxa"/>
            <w:vAlign w:val="center"/>
            <w:hideMark/>
          </w:tcPr>
          <w:p w:rsidR="00250B26" w:rsidRPr="0030779D" w:rsidRDefault="00250B26" w:rsidP="0030779D">
            <w:pPr>
              <w:jc w:val="center"/>
              <w:rPr>
                <w:b/>
                <w:sz w:val="20"/>
              </w:rPr>
            </w:pPr>
            <w:r w:rsidRPr="0030779D">
              <w:rPr>
                <w:b/>
                <w:sz w:val="20"/>
              </w:rPr>
              <w:t xml:space="preserve">2013 Counts </w:t>
            </w:r>
          </w:p>
        </w:tc>
      </w:tr>
      <w:tr w:rsidR="00513C0A" w:rsidRPr="00250B26" w:rsidTr="00513C0A">
        <w:trPr>
          <w:trHeight w:val="264"/>
          <w:jc w:val="center"/>
        </w:trPr>
        <w:tc>
          <w:tcPr>
            <w:tcW w:w="1810" w:type="dxa"/>
            <w:noWrap/>
            <w:vAlign w:val="center"/>
          </w:tcPr>
          <w:p w:rsidR="00513C0A" w:rsidRPr="00250B26" w:rsidRDefault="00513C0A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center"/>
          </w:tcPr>
          <w:p w:rsidR="00513C0A" w:rsidRPr="00513C0A" w:rsidRDefault="00513C0A" w:rsidP="00513C0A">
            <w:pPr>
              <w:jc w:val="center"/>
              <w:rPr>
                <w:b/>
                <w:sz w:val="20"/>
              </w:rPr>
            </w:pPr>
            <w:r w:rsidRPr="00513C0A">
              <w:rPr>
                <w:b/>
                <w:sz w:val="20"/>
              </w:rPr>
              <w:t>Marijuana</w:t>
            </w:r>
          </w:p>
        </w:tc>
        <w:tc>
          <w:tcPr>
            <w:tcW w:w="1054" w:type="dxa"/>
            <w:noWrap/>
            <w:vAlign w:val="center"/>
          </w:tcPr>
          <w:p w:rsidR="00513C0A" w:rsidRPr="00250B26" w:rsidRDefault="00513C0A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</w:tcPr>
          <w:p w:rsidR="00513C0A" w:rsidRDefault="00513C0A" w:rsidP="0030779D">
            <w:pPr>
              <w:jc w:val="center"/>
              <w:rPr>
                <w:color w:val="000000"/>
                <w:sz w:val="20"/>
              </w:rPr>
            </w:pP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54-505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SIMPLE POSSESSION OF MARIJUANA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1140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1172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40:966A05P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POSS MARIJUANA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190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207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40:966 E (1)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POSS MARIJUANA FIRST CONVICTION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97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40:966 (D) (1)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POSS MARIJUANA 1ST OFFENSE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88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130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40:966 (D) (1)(d)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POSS MARIJUANA 1ST OFFENSE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5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40:966 E (4)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MARIJUANA/CONV FOR THE VIOLATION OF ANY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 w:rsidR="0030779D" w:rsidRPr="00250B26" w:rsidTr="00513C0A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513C0A">
            <w:pPr>
              <w:jc w:val="right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Total Marijuana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1520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1599</w:t>
            </w:r>
          </w:p>
        </w:tc>
      </w:tr>
      <w:tr w:rsidR="00250B26" w:rsidRPr="00250B26" w:rsidTr="00513C0A">
        <w:trPr>
          <w:trHeight w:val="422"/>
          <w:jc w:val="center"/>
        </w:trPr>
        <w:tc>
          <w:tcPr>
            <w:tcW w:w="1810" w:type="dxa"/>
            <w:noWrap/>
            <w:vAlign w:val="center"/>
            <w:hideMark/>
          </w:tcPr>
          <w:p w:rsidR="00250B26" w:rsidRPr="00250B26" w:rsidRDefault="00250B26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bottom"/>
            <w:hideMark/>
          </w:tcPr>
          <w:p w:rsidR="00250B26" w:rsidRPr="00513C0A" w:rsidRDefault="00513C0A" w:rsidP="00513C0A">
            <w:pPr>
              <w:jc w:val="center"/>
              <w:rPr>
                <w:b/>
                <w:sz w:val="20"/>
              </w:rPr>
            </w:pPr>
            <w:r w:rsidRPr="00513C0A">
              <w:rPr>
                <w:b/>
                <w:sz w:val="20"/>
              </w:rPr>
              <w:t>Schedule 1</w:t>
            </w:r>
          </w:p>
        </w:tc>
        <w:tc>
          <w:tcPr>
            <w:tcW w:w="1054" w:type="dxa"/>
            <w:noWrap/>
            <w:vAlign w:val="center"/>
            <w:hideMark/>
          </w:tcPr>
          <w:p w:rsidR="00250B26" w:rsidRPr="00250B26" w:rsidRDefault="00250B26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  <w:hideMark/>
          </w:tcPr>
          <w:p w:rsidR="00250B26" w:rsidRPr="00250B26" w:rsidRDefault="00250B26" w:rsidP="0030779D">
            <w:pPr>
              <w:jc w:val="center"/>
              <w:rPr>
                <w:sz w:val="20"/>
              </w:rPr>
            </w:pP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40:966   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SCHEDULE I DRUGS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23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bottom"/>
          </w:tcPr>
          <w:p w:rsidR="0030779D" w:rsidRDefault="003077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40:(24) 966 A          </w:t>
            </w:r>
          </w:p>
        </w:tc>
        <w:tc>
          <w:tcPr>
            <w:tcW w:w="4912" w:type="dxa"/>
            <w:noWrap/>
            <w:vAlign w:val="bottom"/>
          </w:tcPr>
          <w:p w:rsidR="0030779D" w:rsidRDefault="0030779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PRIN DISTRIBUTION SCHEDULE I DRUG</w:t>
            </w:r>
          </w:p>
        </w:tc>
        <w:tc>
          <w:tcPr>
            <w:tcW w:w="1054" w:type="dxa"/>
            <w:noWrap/>
            <w:vAlign w:val="center"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-</w:t>
            </w:r>
          </w:p>
        </w:tc>
        <w:tc>
          <w:tcPr>
            <w:tcW w:w="1054" w:type="dxa"/>
            <w:noWrap/>
            <w:vAlign w:val="center"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40:(24) 966 C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PRIN POSSESSION SCHEDULE I DRUG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6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0779D" w:rsidRPr="00250B26" w:rsidTr="00513C0A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513C0A">
            <w:pPr>
              <w:jc w:val="right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Total Schedule 1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29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</w:t>
            </w:r>
          </w:p>
        </w:tc>
      </w:tr>
      <w:tr w:rsidR="0030779D" w:rsidRPr="00250B26" w:rsidTr="00513C0A">
        <w:trPr>
          <w:trHeight w:val="413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bottom"/>
            <w:hideMark/>
          </w:tcPr>
          <w:p w:rsidR="0030779D" w:rsidRPr="00B30324" w:rsidRDefault="00513C0A" w:rsidP="00513C0A">
            <w:pPr>
              <w:jc w:val="center"/>
              <w:rPr>
                <w:b/>
                <w:sz w:val="20"/>
              </w:rPr>
            </w:pPr>
            <w:r w:rsidRPr="00B30324">
              <w:rPr>
                <w:b/>
                <w:sz w:val="20"/>
              </w:rPr>
              <w:t>Other Substance/Class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40:967   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SCHEDULE II DRUGS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-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40:989 A (2)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NITROUS OXIDE (LAUGHING GAS)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5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-</w:t>
            </w:r>
          </w:p>
        </w:tc>
      </w:tr>
      <w:tr w:rsidR="0030779D" w:rsidRPr="00250B26" w:rsidTr="00513C0A">
        <w:trPr>
          <w:trHeight w:val="485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bottom"/>
            <w:hideMark/>
          </w:tcPr>
          <w:p w:rsidR="0030779D" w:rsidRPr="00513C0A" w:rsidRDefault="00513C0A" w:rsidP="00513C0A">
            <w:pPr>
              <w:jc w:val="center"/>
              <w:rPr>
                <w:b/>
                <w:sz w:val="20"/>
              </w:rPr>
            </w:pPr>
            <w:r w:rsidRPr="00513C0A">
              <w:rPr>
                <w:b/>
                <w:sz w:val="20"/>
              </w:rPr>
              <w:t>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40:1033 (A)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PROHIBIT DRUG PARAPHERNALIA 1ST CONVICTN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40:1023 C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UNLAWFUL USE/POSSESS DRUG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113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58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40:1031  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DRUG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30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40:1023 A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DISTRIBUTE OR POSSESS DRUG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18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40:1033  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PROHIBITED DRUG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12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40:1023.1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PROHIBIT DRUG PARAPHERNALIA &lt; 17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6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40:1023.1 A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SELL DRUG PARAPHERNALIA TO PERSONS &lt; 17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-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40:1022  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DETERMINATION OF DRUG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40:1025 B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2ND OFF PROHIBITED DRUG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0779D" w:rsidRPr="00250B26" w:rsidTr="00B30324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  <w:bookmarkStart w:id="0" w:name="_GoBack" w:colFirst="1" w:colLast="1"/>
          </w:p>
        </w:tc>
        <w:tc>
          <w:tcPr>
            <w:tcW w:w="4912" w:type="dxa"/>
            <w:noWrap/>
            <w:vAlign w:val="center"/>
            <w:hideMark/>
          </w:tcPr>
          <w:p w:rsidR="0030779D" w:rsidRPr="00250B26" w:rsidRDefault="0030779D" w:rsidP="00B30324">
            <w:pPr>
              <w:jc w:val="right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Total Paraphernalia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182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Default="0030779D" w:rsidP="0030779D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140</w:t>
            </w:r>
          </w:p>
        </w:tc>
      </w:tr>
      <w:bookmarkEnd w:id="0"/>
      <w:tr w:rsidR="0030779D" w:rsidRPr="00250B26" w:rsidTr="00513C0A">
        <w:trPr>
          <w:trHeight w:val="521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bottom"/>
            <w:hideMark/>
          </w:tcPr>
          <w:p w:rsidR="0030779D" w:rsidRPr="00513C0A" w:rsidRDefault="00513C0A" w:rsidP="00513C0A">
            <w:pPr>
              <w:jc w:val="center"/>
              <w:rPr>
                <w:b/>
                <w:sz w:val="20"/>
              </w:rPr>
            </w:pPr>
            <w:r w:rsidRPr="00513C0A">
              <w:rPr>
                <w:b/>
                <w:sz w:val="20"/>
              </w:rPr>
              <w:t>Other</w:t>
            </w: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  <w:hideMark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</w:tr>
      <w:tr w:rsidR="00513C0A" w:rsidRPr="00250B26" w:rsidTr="008D1A3E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40:981.3</w:t>
            </w:r>
          </w:p>
        </w:tc>
        <w:tc>
          <w:tcPr>
            <w:tcW w:w="4912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PWIT/CDS/W/1000 FT OF SCHOOL</w:t>
            </w:r>
          </w:p>
        </w:tc>
        <w:tc>
          <w:tcPr>
            <w:tcW w:w="1054" w:type="dxa"/>
            <w:noWrap/>
            <w:vAlign w:val="center"/>
            <w:hideMark/>
          </w:tcPr>
          <w:p w:rsidR="00513C0A" w:rsidRPr="00250B26" w:rsidRDefault="00513C0A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1</w:t>
            </w:r>
          </w:p>
        </w:tc>
        <w:tc>
          <w:tcPr>
            <w:tcW w:w="1054" w:type="dxa"/>
            <w:noWrap/>
            <w:vAlign w:val="bottom"/>
            <w:hideMark/>
          </w:tcPr>
          <w:p w:rsidR="00513C0A" w:rsidRDefault="00513C0A">
            <w:pPr>
              <w:rPr>
                <w:color w:val="000000"/>
                <w:sz w:val="20"/>
              </w:rPr>
            </w:pPr>
          </w:p>
        </w:tc>
      </w:tr>
      <w:tr w:rsidR="00513C0A" w:rsidRPr="00250B26" w:rsidTr="008D1A3E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 xml:space="preserve">40:1025                </w:t>
            </w:r>
          </w:p>
        </w:tc>
        <w:tc>
          <w:tcPr>
            <w:tcW w:w="4912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PENALITIES FOR SUBSEQUENT CONVICTIONS</w:t>
            </w:r>
          </w:p>
        </w:tc>
        <w:tc>
          <w:tcPr>
            <w:tcW w:w="1054" w:type="dxa"/>
            <w:noWrap/>
            <w:vAlign w:val="center"/>
            <w:hideMark/>
          </w:tcPr>
          <w:p w:rsidR="00513C0A" w:rsidRPr="00250B26" w:rsidRDefault="00513C0A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25</w:t>
            </w:r>
          </w:p>
        </w:tc>
        <w:tc>
          <w:tcPr>
            <w:tcW w:w="1054" w:type="dxa"/>
            <w:noWrap/>
            <w:vAlign w:val="bottom"/>
            <w:hideMark/>
          </w:tcPr>
          <w:p w:rsidR="00513C0A" w:rsidRDefault="00513C0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513C0A" w:rsidRPr="00250B26" w:rsidTr="008D1A3E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102-113</w:t>
            </w:r>
          </w:p>
        </w:tc>
        <w:tc>
          <w:tcPr>
            <w:tcW w:w="4912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  <w:r w:rsidRPr="00250B26">
              <w:rPr>
                <w:sz w:val="20"/>
              </w:rPr>
              <w:t>PROHIBITED ACTS.</w:t>
            </w:r>
          </w:p>
        </w:tc>
        <w:tc>
          <w:tcPr>
            <w:tcW w:w="1054" w:type="dxa"/>
            <w:noWrap/>
            <w:vAlign w:val="center"/>
            <w:hideMark/>
          </w:tcPr>
          <w:p w:rsidR="00513C0A" w:rsidRPr="00250B26" w:rsidRDefault="00513C0A" w:rsidP="0030779D">
            <w:pPr>
              <w:jc w:val="center"/>
              <w:rPr>
                <w:sz w:val="20"/>
              </w:rPr>
            </w:pPr>
            <w:r w:rsidRPr="00250B26">
              <w:rPr>
                <w:sz w:val="20"/>
              </w:rPr>
              <w:t>217</w:t>
            </w:r>
          </w:p>
        </w:tc>
        <w:tc>
          <w:tcPr>
            <w:tcW w:w="1054" w:type="dxa"/>
            <w:noWrap/>
            <w:vAlign w:val="bottom"/>
            <w:hideMark/>
          </w:tcPr>
          <w:p w:rsidR="00513C0A" w:rsidRDefault="00513C0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184</w:t>
            </w:r>
          </w:p>
        </w:tc>
      </w:tr>
      <w:tr w:rsidR="00513C0A" w:rsidRPr="00250B26" w:rsidTr="00747898">
        <w:trPr>
          <w:trHeight w:val="264"/>
          <w:jc w:val="center"/>
        </w:trPr>
        <w:tc>
          <w:tcPr>
            <w:tcW w:w="1810" w:type="dxa"/>
            <w:noWrap/>
            <w:vAlign w:val="bottom"/>
            <w:hideMark/>
          </w:tcPr>
          <w:p w:rsidR="00513C0A" w:rsidRDefault="00513C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40:1023                </w:t>
            </w:r>
          </w:p>
        </w:tc>
        <w:tc>
          <w:tcPr>
            <w:tcW w:w="4912" w:type="dxa"/>
            <w:noWrap/>
            <w:vAlign w:val="bottom"/>
            <w:hideMark/>
          </w:tcPr>
          <w:p w:rsidR="00513C0A" w:rsidRDefault="00513C0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PROHIBITED ACTS</w:t>
            </w:r>
          </w:p>
        </w:tc>
        <w:tc>
          <w:tcPr>
            <w:tcW w:w="1054" w:type="dxa"/>
            <w:noWrap/>
            <w:vAlign w:val="bottom"/>
            <w:hideMark/>
          </w:tcPr>
          <w:p w:rsidR="00513C0A" w:rsidRDefault="00513C0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054" w:type="dxa"/>
            <w:noWrap/>
            <w:vAlign w:val="bottom"/>
            <w:hideMark/>
          </w:tcPr>
          <w:p w:rsidR="00513C0A" w:rsidRDefault="00513C0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</w:tr>
      <w:tr w:rsidR="00513C0A" w:rsidRPr="00250B26" w:rsidTr="008D1A3E">
        <w:trPr>
          <w:trHeight w:val="264"/>
          <w:jc w:val="center"/>
        </w:trPr>
        <w:tc>
          <w:tcPr>
            <w:tcW w:w="1810" w:type="dxa"/>
            <w:noWrap/>
            <w:vAlign w:val="center"/>
          </w:tcPr>
          <w:p w:rsidR="00513C0A" w:rsidRPr="00250B26" w:rsidRDefault="00513C0A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center"/>
          </w:tcPr>
          <w:p w:rsidR="00513C0A" w:rsidRPr="00250B26" w:rsidRDefault="00513C0A" w:rsidP="00250B26">
            <w:pPr>
              <w:rPr>
                <w:b/>
                <w:bCs/>
                <w:sz w:val="20"/>
              </w:rPr>
            </w:pPr>
          </w:p>
        </w:tc>
        <w:tc>
          <w:tcPr>
            <w:tcW w:w="1054" w:type="dxa"/>
            <w:noWrap/>
            <w:vAlign w:val="center"/>
          </w:tcPr>
          <w:p w:rsidR="00513C0A" w:rsidRPr="00250B26" w:rsidRDefault="00513C0A" w:rsidP="0030779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054" w:type="dxa"/>
            <w:noWrap/>
            <w:vAlign w:val="bottom"/>
          </w:tcPr>
          <w:p w:rsidR="00513C0A" w:rsidRDefault="00513C0A">
            <w:pPr>
              <w:jc w:val="center"/>
              <w:rPr>
                <w:color w:val="000000"/>
                <w:sz w:val="20"/>
              </w:rPr>
            </w:pPr>
          </w:p>
        </w:tc>
      </w:tr>
      <w:tr w:rsidR="00513C0A" w:rsidRPr="00250B26" w:rsidTr="00513C0A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center"/>
            <w:hideMark/>
          </w:tcPr>
          <w:p w:rsidR="00513C0A" w:rsidRPr="00250B26" w:rsidRDefault="00513C0A" w:rsidP="00250B26">
            <w:pPr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TOTAL ALL COUNTS</w:t>
            </w:r>
          </w:p>
        </w:tc>
        <w:tc>
          <w:tcPr>
            <w:tcW w:w="1054" w:type="dxa"/>
            <w:noWrap/>
            <w:vAlign w:val="center"/>
            <w:hideMark/>
          </w:tcPr>
          <w:p w:rsidR="00513C0A" w:rsidRPr="00250B26" w:rsidRDefault="00513C0A" w:rsidP="0030779D">
            <w:pPr>
              <w:jc w:val="center"/>
              <w:rPr>
                <w:b/>
                <w:bCs/>
                <w:sz w:val="20"/>
              </w:rPr>
            </w:pPr>
            <w:r w:rsidRPr="00250B26">
              <w:rPr>
                <w:b/>
                <w:bCs/>
                <w:sz w:val="20"/>
              </w:rPr>
              <w:t>1980</w:t>
            </w:r>
          </w:p>
        </w:tc>
        <w:tc>
          <w:tcPr>
            <w:tcW w:w="1054" w:type="dxa"/>
            <w:noWrap/>
            <w:vAlign w:val="center"/>
            <w:hideMark/>
          </w:tcPr>
          <w:p w:rsidR="00513C0A" w:rsidRDefault="00513C0A" w:rsidP="00513C0A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1,976</w:t>
            </w:r>
          </w:p>
        </w:tc>
      </w:tr>
      <w:tr w:rsidR="0030779D" w:rsidRPr="00250B26" w:rsidTr="0030779D">
        <w:trPr>
          <w:trHeight w:val="264"/>
          <w:jc w:val="center"/>
        </w:trPr>
        <w:tc>
          <w:tcPr>
            <w:tcW w:w="1810" w:type="dxa"/>
            <w:noWrap/>
            <w:vAlign w:val="center"/>
            <w:hideMark/>
          </w:tcPr>
          <w:p w:rsidR="0030779D" w:rsidRPr="00250B26" w:rsidRDefault="0030779D" w:rsidP="00250B26">
            <w:pPr>
              <w:rPr>
                <w:sz w:val="20"/>
              </w:rPr>
            </w:pPr>
          </w:p>
        </w:tc>
        <w:tc>
          <w:tcPr>
            <w:tcW w:w="4912" w:type="dxa"/>
            <w:noWrap/>
            <w:vAlign w:val="center"/>
          </w:tcPr>
          <w:p w:rsidR="0030779D" w:rsidRPr="00250B26" w:rsidRDefault="0030779D" w:rsidP="00250B26">
            <w:pPr>
              <w:rPr>
                <w:b/>
                <w:bCs/>
                <w:sz w:val="20"/>
              </w:rPr>
            </w:pPr>
          </w:p>
        </w:tc>
        <w:tc>
          <w:tcPr>
            <w:tcW w:w="1054" w:type="dxa"/>
            <w:noWrap/>
            <w:vAlign w:val="center"/>
          </w:tcPr>
          <w:p w:rsidR="0030779D" w:rsidRPr="00250B26" w:rsidRDefault="0030779D" w:rsidP="0030779D">
            <w:pPr>
              <w:jc w:val="center"/>
              <w:rPr>
                <w:sz w:val="20"/>
              </w:rPr>
            </w:pPr>
          </w:p>
        </w:tc>
        <w:tc>
          <w:tcPr>
            <w:tcW w:w="1054" w:type="dxa"/>
            <w:noWrap/>
            <w:vAlign w:val="center"/>
          </w:tcPr>
          <w:p w:rsidR="0030779D" w:rsidRPr="00250B26" w:rsidRDefault="0030779D" w:rsidP="0030779D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250B26" w:rsidRPr="00250B26" w:rsidRDefault="00250B26" w:rsidP="00250B26"/>
    <w:sectPr w:rsidR="00250B26" w:rsidRPr="00250B26">
      <w:foot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3D9" w:rsidRDefault="005323D9" w:rsidP="00DA4E8A">
      <w:r>
        <w:separator/>
      </w:r>
    </w:p>
  </w:endnote>
  <w:endnote w:type="continuationSeparator" w:id="0">
    <w:p w:rsidR="005323D9" w:rsidRDefault="005323D9" w:rsidP="00DA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E8A" w:rsidRDefault="00DA4E8A">
    <w:pPr>
      <w:pStyle w:val="Footer"/>
    </w:pPr>
    <w:r w:rsidRPr="006856C3">
      <w:rPr>
        <w:sz w:val="18"/>
        <w:szCs w:val="18"/>
      </w:rPr>
      <w:fldChar w:fldCharType="begin"/>
    </w:r>
    <w:r w:rsidRPr="006856C3">
      <w:rPr>
        <w:sz w:val="18"/>
        <w:szCs w:val="18"/>
      </w:rPr>
      <w:instrText xml:space="preserve"> FILENAME   \* MERGEFORMAT </w:instrText>
    </w:r>
    <w:r w:rsidRPr="006856C3">
      <w:rPr>
        <w:sz w:val="18"/>
        <w:szCs w:val="18"/>
      </w:rPr>
      <w:fldChar w:fldCharType="separate"/>
    </w:r>
    <w:r>
      <w:rPr>
        <w:noProof/>
        <w:sz w:val="18"/>
        <w:szCs w:val="18"/>
      </w:rPr>
      <w:t>NO Municipal Court 2012-13 DrugViolationsCount.docx</w:t>
    </w:r>
    <w:r w:rsidRPr="006856C3">
      <w:rPr>
        <w:sz w:val="18"/>
        <w:szCs w:val="18"/>
      </w:rPr>
      <w:fldChar w:fldCharType="end"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30324">
      <w:rPr>
        <w:noProof/>
      </w:rPr>
      <w:t>1</w:t>
    </w:r>
    <w:r>
      <w:fldChar w:fldCharType="end"/>
    </w:r>
    <w:r>
      <w:t xml:space="preserve"> of </w:t>
    </w:r>
    <w:r w:rsidR="005323D9">
      <w:fldChar w:fldCharType="begin"/>
    </w:r>
    <w:r w:rsidR="005323D9">
      <w:instrText xml:space="preserve"> NUMPAGES   \* MERGEFORMAT </w:instrText>
    </w:r>
    <w:r w:rsidR="005323D9">
      <w:fldChar w:fldCharType="separate"/>
    </w:r>
    <w:r w:rsidR="00B30324">
      <w:rPr>
        <w:noProof/>
      </w:rPr>
      <w:t>1</w:t>
    </w:r>
    <w:r w:rsidR="005323D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3D9" w:rsidRDefault="005323D9" w:rsidP="00DA4E8A">
      <w:r>
        <w:separator/>
      </w:r>
    </w:p>
  </w:footnote>
  <w:footnote w:type="continuationSeparator" w:id="0">
    <w:p w:rsidR="005323D9" w:rsidRDefault="005323D9" w:rsidP="00DA4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21DE3"/>
    <w:multiLevelType w:val="hybridMultilevel"/>
    <w:tmpl w:val="9606F0A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62D970D1"/>
    <w:multiLevelType w:val="hybridMultilevel"/>
    <w:tmpl w:val="9E82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3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04"/>
    <w:rsid w:val="0005363D"/>
    <w:rsid w:val="000726C0"/>
    <w:rsid w:val="000C092D"/>
    <w:rsid w:val="00202AD8"/>
    <w:rsid w:val="002318EB"/>
    <w:rsid w:val="00250B26"/>
    <w:rsid w:val="002517AA"/>
    <w:rsid w:val="002B140C"/>
    <w:rsid w:val="002C5D2D"/>
    <w:rsid w:val="0030779D"/>
    <w:rsid w:val="003348D2"/>
    <w:rsid w:val="003D2397"/>
    <w:rsid w:val="004A474C"/>
    <w:rsid w:val="00513C0A"/>
    <w:rsid w:val="005323D9"/>
    <w:rsid w:val="005917EF"/>
    <w:rsid w:val="00650C16"/>
    <w:rsid w:val="00684CF0"/>
    <w:rsid w:val="00693BBB"/>
    <w:rsid w:val="00694BCF"/>
    <w:rsid w:val="006A65C8"/>
    <w:rsid w:val="006B22A9"/>
    <w:rsid w:val="00722A7F"/>
    <w:rsid w:val="007439F1"/>
    <w:rsid w:val="007619DF"/>
    <w:rsid w:val="008020DA"/>
    <w:rsid w:val="008302C3"/>
    <w:rsid w:val="008D578E"/>
    <w:rsid w:val="008F74AA"/>
    <w:rsid w:val="00985016"/>
    <w:rsid w:val="009D1DAB"/>
    <w:rsid w:val="00A02D06"/>
    <w:rsid w:val="00AC3FD1"/>
    <w:rsid w:val="00AD6173"/>
    <w:rsid w:val="00B30324"/>
    <w:rsid w:val="00C17E6A"/>
    <w:rsid w:val="00C42104"/>
    <w:rsid w:val="00C64A71"/>
    <w:rsid w:val="00CC58D0"/>
    <w:rsid w:val="00D142CE"/>
    <w:rsid w:val="00D146B2"/>
    <w:rsid w:val="00D66870"/>
    <w:rsid w:val="00DA4E8A"/>
    <w:rsid w:val="00E77285"/>
    <w:rsid w:val="00E81BD9"/>
    <w:rsid w:val="00E82620"/>
    <w:rsid w:val="00E8405F"/>
    <w:rsid w:val="00F94B0C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C64A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B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01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01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E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E8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A4E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E8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C64A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B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01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01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E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E8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A4E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E8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vcRes\Templates\sha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share.dot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a blank document using the “share</vt:lpstr>
    </vt:vector>
  </TitlesOfParts>
  <Company>Microsoft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a blank document using the “share</dc:title>
  <dc:creator>Robert J Gallati</dc:creator>
  <cp:lastModifiedBy>Robert J Gallati</cp:lastModifiedBy>
  <cp:revision>2</cp:revision>
  <cp:lastPrinted>2011-10-11T16:30:00Z</cp:lastPrinted>
  <dcterms:created xsi:type="dcterms:W3CDTF">2014-05-19T05:49:00Z</dcterms:created>
  <dcterms:modified xsi:type="dcterms:W3CDTF">2014-05-19T05:49:00Z</dcterms:modified>
</cp:coreProperties>
</file>